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B9704" w14:textId="77777777" w:rsidR="00E31ECA" w:rsidRPr="00606992" w:rsidRDefault="00E31ECA" w:rsidP="00606992">
      <w:pPr>
        <w:pStyle w:val="ReturnAddress"/>
        <w:framePr w:w="6000" w:h="755" w:wrap="notBeside" w:hAnchor="page" w:x="4254" w:y="916"/>
        <w:ind w:left="142"/>
        <w:rPr>
          <w:b/>
          <w:sz w:val="22"/>
          <w:szCs w:val="22"/>
        </w:rPr>
      </w:pPr>
      <w:r w:rsidRPr="00606992">
        <w:rPr>
          <w:b/>
          <w:sz w:val="22"/>
          <w:szCs w:val="22"/>
        </w:rPr>
        <w:t>Park Grove, Bristol, BS9 4LG</w:t>
      </w:r>
    </w:p>
    <w:p w14:paraId="348B9705" w14:textId="77777777" w:rsidR="00E31ECA" w:rsidRPr="00606992" w:rsidRDefault="00E31ECA" w:rsidP="00606992">
      <w:pPr>
        <w:pStyle w:val="ReturnAddress"/>
        <w:framePr w:w="6000" w:h="755" w:wrap="notBeside" w:hAnchor="page" w:x="4254" w:y="916"/>
        <w:tabs>
          <w:tab w:val="clear" w:pos="2160"/>
          <w:tab w:val="left" w:pos="1418"/>
        </w:tabs>
        <w:ind w:left="142"/>
        <w:rPr>
          <w:sz w:val="22"/>
          <w:szCs w:val="22"/>
        </w:rPr>
      </w:pPr>
      <w:r w:rsidRPr="00606992">
        <w:rPr>
          <w:sz w:val="22"/>
          <w:szCs w:val="22"/>
        </w:rPr>
        <w:t xml:space="preserve">Telephone: </w:t>
      </w:r>
      <w:r w:rsidRPr="00606992">
        <w:rPr>
          <w:sz w:val="22"/>
          <w:szCs w:val="22"/>
        </w:rPr>
        <w:tab/>
        <w:t>0117 377 2444</w:t>
      </w:r>
    </w:p>
    <w:p w14:paraId="348B9706" w14:textId="77777777" w:rsidR="00E31ECA" w:rsidRPr="00606992" w:rsidRDefault="00E31ECA" w:rsidP="00606992">
      <w:pPr>
        <w:pStyle w:val="ReturnAddress"/>
        <w:framePr w:w="6000" w:h="755" w:wrap="notBeside" w:hAnchor="page" w:x="4254" w:y="916"/>
        <w:tabs>
          <w:tab w:val="clear" w:pos="2160"/>
          <w:tab w:val="left" w:pos="1418"/>
        </w:tabs>
        <w:ind w:left="142"/>
        <w:rPr>
          <w:sz w:val="22"/>
          <w:szCs w:val="22"/>
        </w:rPr>
      </w:pPr>
      <w:r w:rsidRPr="00606992">
        <w:rPr>
          <w:sz w:val="22"/>
          <w:szCs w:val="22"/>
        </w:rPr>
        <w:t xml:space="preserve">Fax: </w:t>
      </w:r>
      <w:r w:rsidRPr="00606992">
        <w:rPr>
          <w:sz w:val="22"/>
          <w:szCs w:val="22"/>
        </w:rPr>
        <w:tab/>
        <w:t>0117 377 2445</w:t>
      </w:r>
    </w:p>
    <w:p w14:paraId="348B9707" w14:textId="77777777" w:rsidR="00E31ECA" w:rsidRPr="00606992" w:rsidRDefault="00E31ECA" w:rsidP="00606992">
      <w:pPr>
        <w:pStyle w:val="ReturnAddress"/>
        <w:framePr w:w="6000" w:h="755" w:wrap="notBeside" w:hAnchor="page" w:x="4254" w:y="916"/>
        <w:tabs>
          <w:tab w:val="clear" w:pos="2160"/>
          <w:tab w:val="left" w:pos="1134"/>
        </w:tabs>
        <w:ind w:left="142"/>
        <w:rPr>
          <w:sz w:val="22"/>
          <w:szCs w:val="22"/>
        </w:rPr>
      </w:pPr>
      <w:r w:rsidRPr="00606992">
        <w:rPr>
          <w:sz w:val="22"/>
          <w:szCs w:val="22"/>
        </w:rPr>
        <w:t>Email:</w:t>
      </w:r>
      <w:r w:rsidR="00606992">
        <w:rPr>
          <w:sz w:val="22"/>
          <w:szCs w:val="22"/>
        </w:rPr>
        <w:tab/>
      </w:r>
      <w:r w:rsidR="00606992">
        <w:rPr>
          <w:sz w:val="22"/>
          <w:szCs w:val="22"/>
        </w:rPr>
        <w:tab/>
      </w:r>
      <w:hyperlink r:id="rId11" w:history="1">
        <w:r w:rsidR="00606992" w:rsidRPr="00606992">
          <w:rPr>
            <w:rStyle w:val="Hyperlink"/>
            <w:sz w:val="22"/>
            <w:szCs w:val="22"/>
          </w:rPr>
          <w:t>office@henleazejuniorschool.co.uk</w:t>
        </w:r>
      </w:hyperlink>
    </w:p>
    <w:p w14:paraId="348B9708" w14:textId="77777777" w:rsidR="00E31ECA" w:rsidRPr="00606992" w:rsidRDefault="00E31ECA" w:rsidP="00606992">
      <w:pPr>
        <w:pStyle w:val="ReturnAddress"/>
        <w:framePr w:w="6000" w:h="755" w:wrap="notBeside" w:hAnchor="page" w:x="4254" w:y="916"/>
        <w:tabs>
          <w:tab w:val="clear" w:pos="2160"/>
          <w:tab w:val="left" w:pos="851"/>
        </w:tabs>
        <w:ind w:left="142"/>
        <w:rPr>
          <w:sz w:val="22"/>
          <w:szCs w:val="22"/>
        </w:rPr>
      </w:pPr>
      <w:r w:rsidRPr="00606992">
        <w:rPr>
          <w:sz w:val="22"/>
          <w:szCs w:val="22"/>
        </w:rPr>
        <w:t>Website:</w:t>
      </w:r>
      <w:r w:rsidR="00606992">
        <w:rPr>
          <w:sz w:val="22"/>
          <w:szCs w:val="22"/>
        </w:rPr>
        <w:tab/>
      </w:r>
      <w:hyperlink r:id="rId12" w:history="1">
        <w:r w:rsidR="00CD2619" w:rsidRPr="00102FE7">
          <w:rPr>
            <w:rStyle w:val="Hyperlink"/>
            <w:sz w:val="22"/>
            <w:szCs w:val="22"/>
          </w:rPr>
          <w:t>www.henleazejuniorschool.co.uk</w:t>
        </w:r>
      </w:hyperlink>
    </w:p>
    <w:p w14:paraId="348B9709" w14:textId="77777777" w:rsidR="00E31ECA" w:rsidRDefault="00E31ECA" w:rsidP="00606992">
      <w:pPr>
        <w:pStyle w:val="ReturnAddress"/>
        <w:framePr w:w="6000" w:h="755" w:wrap="notBeside" w:hAnchor="page" w:x="4254" w:y="916"/>
        <w:tabs>
          <w:tab w:val="clear" w:pos="2160"/>
          <w:tab w:val="left" w:pos="851"/>
        </w:tabs>
        <w:ind w:left="142"/>
        <w:rPr>
          <w:sz w:val="20"/>
        </w:rPr>
      </w:pPr>
      <w:r>
        <w:rPr>
          <w:b/>
          <w:sz w:val="20"/>
        </w:rPr>
        <w:t xml:space="preserve">Headteacher </w:t>
      </w:r>
      <w:r>
        <w:rPr>
          <w:sz w:val="20"/>
        </w:rPr>
        <w:t>Mr Adam Barber</w:t>
      </w:r>
    </w:p>
    <w:p w14:paraId="348B970A" w14:textId="77777777" w:rsidR="009A6E7A" w:rsidRDefault="004F0C2F" w:rsidP="00841B13">
      <w:pPr>
        <w:pStyle w:val="Date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348B972E" wp14:editId="348B972F">
            <wp:simplePos x="0" y="0"/>
            <wp:positionH relativeFrom="column">
              <wp:posOffset>648335</wp:posOffset>
            </wp:positionH>
            <wp:positionV relativeFrom="paragraph">
              <wp:posOffset>-368935</wp:posOffset>
            </wp:positionV>
            <wp:extent cx="833755" cy="1072515"/>
            <wp:effectExtent l="0" t="0" r="4445" b="0"/>
            <wp:wrapNone/>
            <wp:docPr id="7" name="Picture 6" descr="Henleaz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nleaze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48B9730" wp14:editId="348B9731">
                <wp:simplePos x="0" y="0"/>
                <wp:positionH relativeFrom="column">
                  <wp:posOffset>-182880</wp:posOffset>
                </wp:positionH>
                <wp:positionV relativeFrom="paragraph">
                  <wp:posOffset>-365125</wp:posOffset>
                </wp:positionV>
                <wp:extent cx="5818505" cy="106870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10687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940E" id="Rectangle 5" o:spid="_x0000_s1026" style="position:absolute;margin-left:-14.4pt;margin-top:-28.75pt;width:458.15pt;height:84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" fillcolor="silver" stroked="f"/>
            </w:pict>
          </mc:Fallback>
        </mc:AlternateContent>
      </w:r>
      <w:r w:rsidR="00841B13">
        <w:rPr>
          <w:b/>
          <w:sz w:val="28"/>
          <w:szCs w:val="28"/>
        </w:rPr>
        <w:t>Parent Governor Nomination Form</w:t>
      </w:r>
    </w:p>
    <w:p w14:paraId="348B970B" w14:textId="77777777" w:rsidR="00841B13" w:rsidRDefault="00841B13" w:rsidP="00841B13">
      <w:pPr>
        <w:rPr>
          <w:rFonts w:cs="Arial"/>
        </w:rPr>
      </w:pPr>
    </w:p>
    <w:p w14:paraId="348B970C" w14:textId="77777777" w:rsidR="00841B13" w:rsidRDefault="00841B13" w:rsidP="00841B13">
      <w:pPr>
        <w:rPr>
          <w:rFonts w:cs="Arial"/>
        </w:rPr>
      </w:pPr>
      <w:r>
        <w:rPr>
          <w:rFonts w:cs="Arial"/>
        </w:rPr>
        <w:t>To the Returning Officer at Henleaze Junior School</w:t>
      </w:r>
    </w:p>
    <w:p w14:paraId="348B970D" w14:textId="77777777" w:rsidR="00841B13" w:rsidRDefault="00841B13" w:rsidP="00841B13">
      <w:pPr>
        <w:rPr>
          <w:rFonts w:cs="Arial"/>
        </w:rPr>
      </w:pPr>
    </w:p>
    <w:p w14:paraId="348B970E" w14:textId="77777777" w:rsidR="00841B13" w:rsidRDefault="00841B13" w:rsidP="00841B13">
      <w:pPr>
        <w:rPr>
          <w:rFonts w:cs="Arial"/>
        </w:rPr>
      </w:pPr>
      <w:r>
        <w:rPr>
          <w:rFonts w:cs="Arial"/>
        </w:rPr>
        <w:t>We the undersigned, being the parents or guardians of children attending the school, wish to nominate: (please insert in block capitals the full name and address of the candidate)</w:t>
      </w:r>
    </w:p>
    <w:p w14:paraId="348B970F" w14:textId="77777777" w:rsidR="00841B13" w:rsidRDefault="00841B13" w:rsidP="00841B13">
      <w:pPr>
        <w:rPr>
          <w:rFonts w:cs="Arial"/>
        </w:rPr>
      </w:pPr>
    </w:p>
    <w:p w14:paraId="348B9710" w14:textId="77777777" w:rsidR="00841B13" w:rsidRDefault="00841B13" w:rsidP="00841B13">
      <w:pPr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</w:t>
      </w:r>
    </w:p>
    <w:p w14:paraId="348B9711" w14:textId="77777777" w:rsidR="00841B13" w:rsidRDefault="00841B13" w:rsidP="00841B13">
      <w:pPr>
        <w:rPr>
          <w:rFonts w:cs="Arial"/>
        </w:rPr>
      </w:pPr>
    </w:p>
    <w:p w14:paraId="348B9712" w14:textId="77777777" w:rsidR="00841B13" w:rsidRDefault="00841B13" w:rsidP="00841B13">
      <w:pPr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</w:t>
      </w:r>
    </w:p>
    <w:p w14:paraId="348B9713" w14:textId="77777777" w:rsidR="00841B13" w:rsidRDefault="00841B13" w:rsidP="00841B13">
      <w:pPr>
        <w:rPr>
          <w:rFonts w:cs="Arial"/>
        </w:rPr>
      </w:pPr>
    </w:p>
    <w:p w14:paraId="348B9714" w14:textId="77777777" w:rsidR="00841B13" w:rsidRDefault="00841B13" w:rsidP="00841B13">
      <w:pPr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</w:t>
      </w:r>
    </w:p>
    <w:p w14:paraId="348B9715" w14:textId="77777777" w:rsidR="00841B13" w:rsidRDefault="00841B13" w:rsidP="00841B13">
      <w:pPr>
        <w:rPr>
          <w:rFonts w:cs="Arial"/>
        </w:rPr>
      </w:pPr>
    </w:p>
    <w:p w14:paraId="348B9716" w14:textId="77777777" w:rsidR="00841B13" w:rsidRDefault="00841B13" w:rsidP="00841B13">
      <w:pPr>
        <w:rPr>
          <w:rFonts w:cs="Arial"/>
        </w:rPr>
      </w:pPr>
      <w:r>
        <w:rPr>
          <w:rFonts w:cs="Arial"/>
        </w:rPr>
        <w:t xml:space="preserve">as a Parent Governor of the above named </w:t>
      </w:r>
      <w:proofErr w:type="gramStart"/>
      <w:r>
        <w:rPr>
          <w:rFonts w:cs="Arial"/>
        </w:rPr>
        <w:t>school .</w:t>
      </w:r>
      <w:proofErr w:type="gramEnd"/>
    </w:p>
    <w:p w14:paraId="348B9717" w14:textId="77777777" w:rsidR="00841B13" w:rsidRDefault="00841B13" w:rsidP="00841B13">
      <w:pPr>
        <w:rPr>
          <w:rFonts w:cs="Arial"/>
        </w:rPr>
      </w:pPr>
    </w:p>
    <w:p w14:paraId="348B9718" w14:textId="77777777" w:rsidR="00841B13" w:rsidRDefault="00841B13" w:rsidP="00841B13">
      <w:pPr>
        <w:rPr>
          <w:rFonts w:cs="Arial"/>
        </w:rPr>
      </w:pPr>
      <w:r>
        <w:rPr>
          <w:rFonts w:cs="Arial"/>
        </w:rPr>
        <w:t>Signed ........................................................................................ (Proposer)</w:t>
      </w:r>
    </w:p>
    <w:p w14:paraId="348B9719" w14:textId="77777777" w:rsidR="00841B13" w:rsidRDefault="00841B13" w:rsidP="00841B13">
      <w:pPr>
        <w:rPr>
          <w:rFonts w:cs="Arial"/>
        </w:rPr>
      </w:pPr>
    </w:p>
    <w:p w14:paraId="348B971A" w14:textId="77777777" w:rsidR="00841B13" w:rsidRDefault="00841B13" w:rsidP="00841B13">
      <w:pPr>
        <w:rPr>
          <w:rFonts w:cs="Arial"/>
        </w:rPr>
      </w:pPr>
      <w:r>
        <w:rPr>
          <w:rFonts w:cs="Arial"/>
        </w:rPr>
        <w:t>Signed ......................................................................................... (Seconder)</w:t>
      </w:r>
    </w:p>
    <w:p w14:paraId="348B971B" w14:textId="77777777" w:rsidR="00841B13" w:rsidRDefault="00841B13" w:rsidP="00841B13">
      <w:pPr>
        <w:rPr>
          <w:rFonts w:cs="Arial"/>
        </w:rPr>
      </w:pPr>
    </w:p>
    <w:p w14:paraId="348B971C" w14:textId="77777777" w:rsidR="00841B13" w:rsidRDefault="00841B13" w:rsidP="00841B13">
      <w:pPr>
        <w:rPr>
          <w:rFonts w:cs="Arial"/>
        </w:rPr>
      </w:pPr>
      <w:r>
        <w:rPr>
          <w:rFonts w:cs="Arial"/>
        </w:rPr>
        <w:t>Date .............................................................................................</w:t>
      </w:r>
    </w:p>
    <w:p w14:paraId="348B971D" w14:textId="77777777" w:rsidR="00841B13" w:rsidRDefault="00841B13" w:rsidP="00841B13">
      <w:pPr>
        <w:rPr>
          <w:rFonts w:cs="Arial"/>
        </w:rPr>
      </w:pPr>
    </w:p>
    <w:p w14:paraId="348B971E" w14:textId="77777777" w:rsidR="00841B13" w:rsidRDefault="00841B13" w:rsidP="00841B13">
      <w:pPr>
        <w:rPr>
          <w:rFonts w:cs="Arial"/>
          <w:b/>
        </w:rPr>
      </w:pPr>
      <w:r>
        <w:rPr>
          <w:rFonts w:cs="Arial"/>
          <w:b/>
        </w:rPr>
        <w:t>The person nominated should: -</w:t>
      </w:r>
    </w:p>
    <w:p w14:paraId="348B971F" w14:textId="77777777" w:rsidR="00841B13" w:rsidRDefault="00841B13" w:rsidP="00841B13">
      <w:pPr>
        <w:rPr>
          <w:rFonts w:cs="Arial"/>
        </w:rPr>
      </w:pPr>
    </w:p>
    <w:p w14:paraId="348B9720" w14:textId="77777777" w:rsidR="00841B13" w:rsidRDefault="00841B13" w:rsidP="00841B13">
      <w:pPr>
        <w:rPr>
          <w:rFonts w:cs="Arial"/>
        </w:rPr>
      </w:pPr>
      <w:r>
        <w:rPr>
          <w:rFonts w:cs="Arial"/>
        </w:rPr>
        <w:t>(A)</w:t>
      </w:r>
      <w:r>
        <w:rPr>
          <w:rFonts w:cs="Arial"/>
        </w:rPr>
        <w:tab/>
        <w:t xml:space="preserve">sign this form </w:t>
      </w:r>
      <w:proofErr w:type="gramStart"/>
      <w:r>
        <w:rPr>
          <w:rFonts w:cs="Arial"/>
        </w:rPr>
        <w:t>in order to</w:t>
      </w:r>
      <w:proofErr w:type="gramEnd"/>
      <w:r>
        <w:rPr>
          <w:rFonts w:cs="Arial"/>
        </w:rPr>
        <w:t xml:space="preserve"> show their willingness to stand as a candidate, should an election be required and to serve as a Governor.</w:t>
      </w:r>
    </w:p>
    <w:p w14:paraId="348B9721" w14:textId="77777777" w:rsidR="00841B13" w:rsidRDefault="00841B13" w:rsidP="00841B13">
      <w:pPr>
        <w:rPr>
          <w:rFonts w:cs="Arial"/>
        </w:rPr>
      </w:pPr>
    </w:p>
    <w:p w14:paraId="348B9722" w14:textId="77777777" w:rsidR="00841B13" w:rsidRDefault="00841B13" w:rsidP="00841B13">
      <w:pPr>
        <w:rPr>
          <w:rFonts w:cs="Arial"/>
        </w:rPr>
      </w:pPr>
      <w:r>
        <w:rPr>
          <w:rFonts w:cs="Arial"/>
        </w:rPr>
        <w:t xml:space="preserve"> (B)</w:t>
      </w:r>
      <w:r>
        <w:rPr>
          <w:rFonts w:cs="Arial"/>
        </w:rPr>
        <w:tab/>
        <w:t>submit with this form a brief description of themselves.  This description should not be more than 100 words long, and will be included on the voting paper if a ballot is held.</w:t>
      </w:r>
    </w:p>
    <w:p w14:paraId="348B9723" w14:textId="77777777" w:rsidR="00841B13" w:rsidRDefault="00841B13" w:rsidP="00841B13">
      <w:pPr>
        <w:rPr>
          <w:rFonts w:cs="Arial"/>
        </w:rPr>
      </w:pPr>
    </w:p>
    <w:p w14:paraId="348B9724" w14:textId="77777777" w:rsidR="00841B13" w:rsidRDefault="00841B13" w:rsidP="00841B13">
      <w:pPr>
        <w:rPr>
          <w:rFonts w:cs="Arial"/>
        </w:rPr>
      </w:pPr>
      <w:r>
        <w:rPr>
          <w:rFonts w:cs="Arial"/>
        </w:rPr>
        <w:t>Signed ...........................................................................................</w:t>
      </w:r>
    </w:p>
    <w:p w14:paraId="348B9725" w14:textId="77777777" w:rsidR="00841B13" w:rsidRDefault="00841B13" w:rsidP="00841B13">
      <w:pPr>
        <w:rPr>
          <w:rFonts w:cs="Arial"/>
        </w:rPr>
      </w:pPr>
    </w:p>
    <w:p w14:paraId="348B9726" w14:textId="77777777" w:rsidR="00841B13" w:rsidRDefault="00841B13" w:rsidP="00841B13">
      <w:pPr>
        <w:rPr>
          <w:rFonts w:cs="Arial"/>
        </w:rPr>
      </w:pPr>
      <w:r>
        <w:rPr>
          <w:rFonts w:cs="Arial"/>
        </w:rPr>
        <w:t>Date ...............................................................................................</w:t>
      </w:r>
    </w:p>
    <w:p w14:paraId="348B9727" w14:textId="77777777" w:rsidR="00841B13" w:rsidRDefault="00841B13" w:rsidP="00841B13">
      <w:pPr>
        <w:rPr>
          <w:rFonts w:cs="Arial"/>
        </w:rPr>
      </w:pPr>
    </w:p>
    <w:p w14:paraId="348B9728" w14:textId="77777777" w:rsidR="00841B13" w:rsidRDefault="000D32A1" w:rsidP="00841B13">
      <w:pPr>
        <w:rPr>
          <w:rFonts w:cs="Arial"/>
        </w:rPr>
      </w:pPr>
      <w:r>
        <w:rPr>
          <w:rFonts w:cs="Arial"/>
        </w:rPr>
        <w:t xml:space="preserve">This form may be handed in at the school office, posted to the school address or emailed to </w:t>
      </w:r>
      <w:hyperlink r:id="rId14" w:history="1">
        <w:r w:rsidRPr="00EF31E4">
          <w:rPr>
            <w:rStyle w:val="Hyperlink"/>
            <w:rFonts w:cs="Arial"/>
          </w:rPr>
          <w:t>office@henleazejuniorschool.co.uk</w:t>
        </w:r>
      </w:hyperlink>
      <w:r>
        <w:rPr>
          <w:rFonts w:cs="Arial"/>
        </w:rPr>
        <w:t xml:space="preserve"> </w:t>
      </w:r>
    </w:p>
    <w:p w14:paraId="348B9729" w14:textId="77777777" w:rsidR="00841B13" w:rsidRDefault="00841B13" w:rsidP="00841B13">
      <w:pPr>
        <w:rPr>
          <w:rFonts w:cs="Arial"/>
        </w:rPr>
      </w:pPr>
    </w:p>
    <w:p w14:paraId="348B972A" w14:textId="77777777" w:rsidR="00841B13" w:rsidRPr="00841B13" w:rsidRDefault="00841B13" w:rsidP="00841B13">
      <w:pPr>
        <w:rPr>
          <w:rFonts w:cs="Arial"/>
          <w:b/>
        </w:rPr>
      </w:pPr>
      <w:r w:rsidRPr="00841B13">
        <w:rPr>
          <w:rFonts w:cs="Arial"/>
          <w:b/>
        </w:rPr>
        <w:t>See overleaf for brief description:</w:t>
      </w:r>
    </w:p>
    <w:p w14:paraId="348B972B" w14:textId="77777777" w:rsidR="00841B13" w:rsidRDefault="00841B13" w:rsidP="00841B13">
      <w:pPr>
        <w:rPr>
          <w:rFonts w:cs="Arial"/>
        </w:rPr>
      </w:pPr>
    </w:p>
    <w:p w14:paraId="348B972C" w14:textId="77777777" w:rsidR="00841B13" w:rsidRDefault="00841B13">
      <w:pPr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48B972D" w14:textId="77777777" w:rsidR="00AF713E" w:rsidRPr="00AF713E" w:rsidRDefault="00841B13" w:rsidP="00AF713E">
      <w:pPr>
        <w:pStyle w:val="InsideAddressName"/>
        <w:rPr>
          <w:rFonts w:asciiTheme="minorHAnsi" w:hAnsiTheme="minorHAnsi"/>
        </w:rPr>
      </w:pPr>
      <w:r w:rsidRPr="00841B13">
        <w:rPr>
          <w:rFonts w:asciiTheme="minorHAnsi" w:hAnsiTheme="minorHAnsi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48B9732" wp14:editId="348B9733">
                <wp:simplePos x="0" y="0"/>
                <wp:positionH relativeFrom="column">
                  <wp:posOffset>9525</wp:posOffset>
                </wp:positionH>
                <wp:positionV relativeFrom="paragraph">
                  <wp:posOffset>180340</wp:posOffset>
                </wp:positionV>
                <wp:extent cx="5562000" cy="3646800"/>
                <wp:effectExtent l="0" t="0" r="1968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000" cy="364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9744" w14:textId="77777777" w:rsidR="00841B13" w:rsidRDefault="00841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14.2pt;width:437.95pt;height:287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">
                <v:textbox>
                  <w:txbxContent>
                    <w:p w:rsidR="00841B13" w:rsidRDefault="00841B13"/>
                  </w:txbxContent>
                </v:textbox>
                <w10:wrap type="square"/>
              </v:shape>
            </w:pict>
          </mc:Fallback>
        </mc:AlternateContent>
      </w:r>
    </w:p>
    <w:sectPr w:rsidR="00AF713E" w:rsidRPr="00AF713E">
      <w:headerReference w:type="default" r:id="rId15"/>
      <w:footerReference w:type="first" r:id="rId16"/>
      <w:type w:val="continuous"/>
      <w:pgSz w:w="12240" w:h="15840" w:code="1"/>
      <w:pgMar w:top="1440" w:right="1800" w:bottom="1440" w:left="1800" w:header="960" w:footer="9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B9736" w14:textId="77777777" w:rsidR="00841B13" w:rsidRDefault="00841B13">
      <w:r>
        <w:separator/>
      </w:r>
    </w:p>
  </w:endnote>
  <w:endnote w:type="continuationSeparator" w:id="0">
    <w:p w14:paraId="348B9737" w14:textId="77777777" w:rsidR="00841B13" w:rsidRDefault="0084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9739" w14:textId="77777777" w:rsidR="00E31ECA" w:rsidRDefault="0049134E">
    <w:pPr>
      <w:pStyle w:val="Footer"/>
      <w:tabs>
        <w:tab w:val="left" w:pos="1418"/>
      </w:tabs>
    </w:pPr>
    <w:r>
      <w:rPr>
        <w:noProof/>
        <w:lang w:eastAsia="en-GB"/>
      </w:rPr>
      <w:drawing>
        <wp:inline distT="0" distB="0" distL="0" distR="0" wp14:anchorId="348B973C" wp14:editId="348B973D">
          <wp:extent cx="1800225" cy="739918"/>
          <wp:effectExtent l="0" t="0" r="0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W24 CMYK logo on 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2198" cy="75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40C85">
      <w:t xml:space="preserve">   </w:t>
    </w:r>
    <w:r w:rsidR="00E31ECA">
      <w:tab/>
    </w:r>
    <w:r w:rsidR="004F0C2F">
      <w:rPr>
        <w:noProof/>
        <w:lang w:eastAsia="en-GB"/>
      </w:rPr>
      <w:drawing>
        <wp:inline distT="0" distB="0" distL="0" distR="0" wp14:anchorId="348B973E" wp14:editId="348B973F">
          <wp:extent cx="1076325" cy="714375"/>
          <wp:effectExtent l="0" t="0" r="9525" b="9525"/>
          <wp:docPr id="3" name="Picture 3" descr="City of Bristol HS Logo 14Sept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 of Bristol HS Logo 14Sept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C85">
      <w:t xml:space="preserve">     </w:t>
    </w:r>
    <w:r w:rsidR="004F0C2F">
      <w:rPr>
        <w:noProof/>
        <w:lang w:eastAsia="en-GB"/>
      </w:rPr>
      <w:drawing>
        <wp:inline distT="0" distB="0" distL="0" distR="0" wp14:anchorId="348B9740" wp14:editId="348B9741">
          <wp:extent cx="1295400" cy="723900"/>
          <wp:effectExtent l="0" t="0" r="0" b="0"/>
          <wp:docPr id="4" name="Picture 4" descr="We_are_FTSchool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e_are_FTSchool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1ECA">
      <w:tab/>
    </w:r>
    <w:r w:rsidR="004F0C2F">
      <w:rPr>
        <w:noProof/>
        <w:lang w:eastAsia="en-GB"/>
      </w:rPr>
      <w:drawing>
        <wp:inline distT="0" distB="0" distL="0" distR="0" wp14:anchorId="348B9742" wp14:editId="348B9743">
          <wp:extent cx="904875" cy="752475"/>
          <wp:effectExtent l="0" t="0" r="9525" b="9525"/>
          <wp:docPr id="5" name="Picture 5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8B973A" w14:textId="77777777" w:rsidR="00E31ECA" w:rsidRDefault="00E31ECA">
    <w:pPr>
      <w:pStyle w:val="Footer"/>
      <w:jc w:val="center"/>
    </w:pPr>
    <w:r>
      <w:t>Henleaze Junior School Limited, registered in England and Wales under number 7763421,</w:t>
    </w:r>
  </w:p>
  <w:p w14:paraId="348B973B" w14:textId="77777777" w:rsidR="00E31ECA" w:rsidRDefault="00E31ECA">
    <w:pPr>
      <w:pStyle w:val="Footer"/>
      <w:jc w:val="center"/>
    </w:pPr>
    <w:r>
      <w:t>Registered office Henleaze Junior School, Park Grove, Bristol  BS9 4LG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B9734" w14:textId="77777777" w:rsidR="00841B13" w:rsidRDefault="00841B13">
      <w:r>
        <w:separator/>
      </w:r>
    </w:p>
  </w:footnote>
  <w:footnote w:type="continuationSeparator" w:id="0">
    <w:p w14:paraId="348B9735" w14:textId="77777777" w:rsidR="00841B13" w:rsidRDefault="00841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9738" w14:textId="68C2BF77" w:rsidR="00E31ECA" w:rsidRDefault="00E31ECA">
    <w:pPr>
      <w:pStyle w:val="Head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 w:rsidR="00841B13">
      <w:rPr>
        <w:noProof/>
      </w:rPr>
      <w:t>2</w:t>
    </w:r>
    <w:r>
      <w:fldChar w:fldCharType="end"/>
    </w: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E23876">
      <w:rPr>
        <w:noProof/>
      </w:rPr>
      <w:t>October 15, 2021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1" w15:restartNumberingAfterBreak="0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right="360" w:hanging="360"/>
      </w:pPr>
    </w:lvl>
  </w:abstractNum>
  <w:abstractNum w:abstractNumId="2" w15:restartNumberingAfterBreak="0">
    <w:nsid w:val="7F26324E"/>
    <w:multiLevelType w:val="hybridMultilevel"/>
    <w:tmpl w:val="101EB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B13"/>
    <w:rsid w:val="000D32A1"/>
    <w:rsid w:val="00202E08"/>
    <w:rsid w:val="00231B7B"/>
    <w:rsid w:val="002D6E85"/>
    <w:rsid w:val="002E6771"/>
    <w:rsid w:val="003870AB"/>
    <w:rsid w:val="0049134E"/>
    <w:rsid w:val="004F0C2F"/>
    <w:rsid w:val="00540C85"/>
    <w:rsid w:val="005D43E4"/>
    <w:rsid w:val="00606992"/>
    <w:rsid w:val="006954FD"/>
    <w:rsid w:val="006B408E"/>
    <w:rsid w:val="006C360D"/>
    <w:rsid w:val="007E4FDC"/>
    <w:rsid w:val="00841B13"/>
    <w:rsid w:val="008C31BB"/>
    <w:rsid w:val="009A698C"/>
    <w:rsid w:val="009A6E7A"/>
    <w:rsid w:val="00AF713E"/>
    <w:rsid w:val="00B044BD"/>
    <w:rsid w:val="00CD2619"/>
    <w:rsid w:val="00DD3A27"/>
    <w:rsid w:val="00E23876"/>
    <w:rsid w:val="00E3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48B9704"/>
  <w15:docId w15:val="{1692D1DE-C90F-464A-8648-8199DA13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pacing w:val="-5"/>
      <w:lang w:eastAsia="en-US"/>
    </w:rPr>
  </w:style>
  <w:style w:type="paragraph" w:styleId="Heading1">
    <w:name w:val="heading 1"/>
    <w:basedOn w:val="HeadingBase"/>
    <w:next w:val="BodyText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pPr>
      <w:spacing w:before="220" w:after="220" w:line="220" w:lineRule="atLeast"/>
    </w:pPr>
  </w:style>
  <w:style w:type="paragraph" w:styleId="Salutation">
    <w:name w:val="Salutation"/>
    <w:basedOn w:val="Normal"/>
    <w:next w:val="SubjectLine"/>
    <w:pPr>
      <w:spacing w:before="220" w:after="220" w:line="220" w:lineRule="atLeast"/>
      <w:jc w:val="left"/>
    </w:pPr>
  </w:style>
  <w:style w:type="paragraph" w:styleId="BodyText">
    <w:name w:val="Body Text"/>
    <w:basedOn w:val="Normal"/>
    <w:pPr>
      <w:spacing w:after="220" w:line="220" w:lineRule="atLeast"/>
    </w:pPr>
  </w:style>
  <w:style w:type="paragraph" w:customStyle="1" w:styleId="CcList">
    <w:name w:val="Cc List"/>
    <w:basedOn w:val="Normal"/>
    <w:pPr>
      <w:keepLines/>
      <w:spacing w:line="220" w:lineRule="atLeast"/>
      <w:ind w:left="360" w:hanging="360"/>
    </w:pPr>
  </w:style>
  <w:style w:type="paragraph" w:styleId="Closing">
    <w:name w:val="Closing"/>
    <w:basedOn w:val="Normal"/>
    <w:next w:val="Signature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pPr>
      <w:keepNext/>
      <w:spacing w:before="880" w:line="220" w:lineRule="atLeast"/>
      <w:jc w:val="left"/>
    </w:pPr>
  </w:style>
  <w:style w:type="paragraph" w:customStyle="1" w:styleId="CompanyName">
    <w:name w:val="Company Name"/>
    <w:basedOn w:val="Normal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pPr>
      <w:spacing w:after="220" w:line="220" w:lineRule="atLeast"/>
    </w:p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MailingInstructions">
    <w:name w:val="Mailing Instructions"/>
    <w:basedOn w:val="Normal"/>
    <w:next w:val="InsideAddressName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character" w:customStyle="1" w:styleId="Slogan">
    <w:name w:val="Slogan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List">
    <w:name w:val="List"/>
    <w:basedOn w:val="BodyText"/>
    <w:pPr>
      <w:ind w:left="360" w:hanging="360"/>
    </w:pPr>
  </w:style>
  <w:style w:type="paragraph" w:styleId="ListBullet">
    <w:name w:val="List Bullet"/>
    <w:basedOn w:val="List"/>
    <w:autoRedefine/>
    <w:pPr>
      <w:numPr>
        <w:numId w:val="1"/>
      </w:numPr>
    </w:pPr>
  </w:style>
  <w:style w:type="paragraph" w:styleId="ListNumber">
    <w:name w:val="List Number"/>
    <w:basedOn w:val="BodyText"/>
    <w:pPr>
      <w:numPr>
        <w:numId w:val="2"/>
      </w:numPr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3870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nleazejuniorschool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henleazejuniorschool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henleazejuniorschool.co.uk?subject=Parent%20governor%20nominati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rber\Documents\Custom%20Office%20Templates\LETTERHEAD%202016-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6D6D7A7D6B24D87B9E9FF89785C3B" ma:contentTypeVersion="9" ma:contentTypeDescription="Create a new document." ma:contentTypeScope="" ma:versionID="0773a2870c41433a675f120cebaf41de">
  <xsd:schema xmlns:xsd="http://www.w3.org/2001/XMLSchema" xmlns:xs="http://www.w3.org/2001/XMLSchema" xmlns:p="http://schemas.microsoft.com/office/2006/metadata/properties" xmlns:ns2="a52321ca-4717-481a-8a1c-ed31d6fa0b16" xmlns:ns3="e43711c5-92e8-4275-8a24-686589ed6ace" targetNamespace="http://schemas.microsoft.com/office/2006/metadata/properties" ma:root="true" ma:fieldsID="d3779f419a385c1037bec2258c52ec39" ns2:_="" ns3:_="">
    <xsd:import namespace="a52321ca-4717-481a-8a1c-ed31d6fa0b16"/>
    <xsd:import namespace="e43711c5-92e8-4275-8a24-686589ed6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321ca-4717-481a-8a1c-ed31d6fa0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711c5-92e8-4275-8a24-686589ed6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DBBB68-9140-4953-A94F-823BEBA438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F9501-B898-4ACD-AFEC-EEEDBCEAACA2}"/>
</file>

<file path=customXml/itemProps3.xml><?xml version="1.0" encoding="utf-8"?>
<ds:datastoreItem xmlns:ds="http://schemas.openxmlformats.org/officeDocument/2006/customXml" ds:itemID="{291889D3-3C7E-4939-94AE-BDC1050170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37C157-31B5-4C14-9983-32D1F0792F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C:\Users\abarber\Documents\Custom Office Templates\LETTERHEAD 2016-17.dotx</Template>
  <TotalTime>0</TotalTime>
  <Pages>2</Pages>
  <Words>175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Letter</vt:lpstr>
    </vt:vector>
  </TitlesOfParts>
  <Company/>
  <LinksUpToDate>false</LinksUpToDate>
  <CharactersWithSpaces>2158</CharactersWithSpaces>
  <SharedDoc>false</SharedDoc>
  <HLinks>
    <vt:vector size="12" baseType="variant">
      <vt:variant>
        <vt:i4>2228260</vt:i4>
      </vt:variant>
      <vt:variant>
        <vt:i4>3</vt:i4>
      </vt:variant>
      <vt:variant>
        <vt:i4>0</vt:i4>
      </vt:variant>
      <vt:variant>
        <vt:i4>5</vt:i4>
      </vt:variant>
      <vt:variant>
        <vt:lpwstr>http://www.henleaze-jun.bristol.sch.uk/</vt:lpwstr>
      </vt:variant>
      <vt:variant>
        <vt:lpwstr/>
      </vt:variant>
      <vt:variant>
        <vt:i4>6684678</vt:i4>
      </vt:variant>
      <vt:variant>
        <vt:i4>0</vt:i4>
      </vt:variant>
      <vt:variant>
        <vt:i4>0</vt:i4>
      </vt:variant>
      <vt:variant>
        <vt:i4>5</vt:i4>
      </vt:variant>
      <vt:variant>
        <vt:lpwstr>mailto:henleazej@bristol.gov.uk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Letter</dc:title>
  <dc:creator>Adam Barber</dc:creator>
  <cp:lastModifiedBy>Head HJS</cp:lastModifiedBy>
  <cp:revision>2</cp:revision>
  <cp:lastPrinted>2013-12-18T10:33:00Z</cp:lastPrinted>
  <dcterms:created xsi:type="dcterms:W3CDTF">2021-10-15T11:13:00Z</dcterms:created>
  <dcterms:modified xsi:type="dcterms:W3CDTF">2021-10-15T11:13:00Z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2000062900</vt:i4>
  </property>
  <property fmtid="{D5CDD505-2E9C-101B-9397-08002B2CF9AE}" pid="4" name="LCID">
    <vt:i4>1033</vt:i4>
  </property>
  <property fmtid="{D5CDD505-2E9C-101B-9397-08002B2CF9AE}" pid="5" name="ContentTypeId">
    <vt:lpwstr>0x0101006546D6D7A7D6B24D87B9E9FF89785C3B</vt:lpwstr>
  </property>
</Properties>
</file>